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F26DD0" w14:textId="77777777" w:rsidR="000E0429" w:rsidRDefault="0032141B">
      <w:pPr>
        <w:rPr>
          <w:rFonts w:ascii="Comic Sans MS" w:hAnsi="Comic Sans MS"/>
          <w:b/>
          <w:color w:val="FF0000"/>
          <w:sz w:val="28"/>
          <w:szCs w:val="28"/>
          <w:lang w:val="cy-GB"/>
        </w:rPr>
      </w:pPr>
      <w:bookmarkStart w:id="0" w:name="_GoBack"/>
      <w:bookmarkEnd w:id="0"/>
      <w:r>
        <w:rPr>
          <w:rFonts w:ascii="Comic Sans MS" w:hAnsi="Comic Sans MS"/>
          <w:b/>
          <w:color w:val="FF0000"/>
          <w:sz w:val="28"/>
          <w:szCs w:val="28"/>
          <w:lang w:val="cy-GB"/>
        </w:rPr>
        <w:t>2. Disgrifio pobl - gêm loto</w:t>
      </w:r>
    </w:p>
    <w:p w14:paraId="646BAC7C" w14:textId="77777777" w:rsidR="000E0429" w:rsidRDefault="0032141B">
      <w:pPr>
        <w:rPr>
          <w:rFonts w:ascii="Comic Sans MS" w:hAnsi="Comic Sans MS"/>
          <w:b/>
          <w:sz w:val="28"/>
          <w:szCs w:val="28"/>
          <w:lang w:val="cy-GB"/>
        </w:rPr>
      </w:pPr>
      <w:r>
        <w:rPr>
          <w:rFonts w:ascii="Comic Sans MS" w:hAnsi="Comic Sans MS"/>
          <w:b/>
          <w:sz w:val="28"/>
          <w:szCs w:val="28"/>
          <w:lang w:val="cy-GB"/>
        </w:rPr>
        <w:t xml:space="preserve">Paratoi </w:t>
      </w:r>
    </w:p>
    <w:p w14:paraId="11C50EDB" w14:textId="77777777" w:rsidR="000E0429" w:rsidRDefault="0032141B">
      <w:pPr>
        <w:rPr>
          <w:rFonts w:ascii="Comic Sans MS" w:hAnsi="Comic Sans MS"/>
          <w:sz w:val="28"/>
          <w:szCs w:val="28"/>
          <w:lang w:val="cy-GB"/>
        </w:rPr>
      </w:pPr>
      <w:r>
        <w:rPr>
          <w:rFonts w:ascii="Comic Sans MS" w:hAnsi="Comic Sans MS"/>
          <w:sz w:val="28"/>
          <w:szCs w:val="28"/>
          <w:lang w:val="cy-GB"/>
        </w:rPr>
        <w:t>PEIDIWCH â thorri’r gerdyn efo geiriau.  Hwnnw ydi’r grid loto.  Torrwch y sgwariau efo lluniau a rhowch pob set mewn amlen.  Does dim pwynt ceisio eu clipio, gan fod cymaint ohonynt.</w:t>
      </w:r>
    </w:p>
    <w:p w14:paraId="4FD79A0F" w14:textId="77777777" w:rsidR="000E0429" w:rsidRDefault="0032141B">
      <w:r>
        <w:rPr>
          <w:rFonts w:ascii="Comic Sans MS" w:hAnsi="Comic Sans MS"/>
          <w:b/>
          <w:sz w:val="28"/>
          <w:szCs w:val="28"/>
          <w:lang w:val="cy-GB"/>
        </w:rPr>
        <w:t>Dull</w:t>
      </w:r>
    </w:p>
    <w:p w14:paraId="1D3E1BA0" w14:textId="77777777" w:rsidR="000E0429" w:rsidRDefault="0032141B">
      <w:pPr>
        <w:rPr>
          <w:rFonts w:ascii="Comic Sans MS" w:hAnsi="Comic Sans MS"/>
          <w:sz w:val="28"/>
          <w:szCs w:val="28"/>
          <w:lang w:val="cy-GB"/>
        </w:rPr>
      </w:pPr>
      <w:r>
        <w:rPr>
          <w:rFonts w:ascii="Comic Sans MS" w:hAnsi="Comic Sans MS"/>
          <w:sz w:val="28"/>
          <w:szCs w:val="28"/>
          <w:lang w:val="cy-GB"/>
        </w:rPr>
        <w:t xml:space="preserve">Gwaith </w:t>
      </w:r>
      <w:r>
        <w:rPr>
          <w:rFonts w:ascii="Comic Sans MS" w:hAnsi="Comic Sans MS"/>
          <w:sz w:val="28"/>
          <w:szCs w:val="28"/>
          <w:lang w:val="cy-GB"/>
        </w:rPr>
        <w:t>partner.  Mae’r person cyntaf yn codi un llun a’i roi ar sgwâr sy’n disgrifio’r llun.  Mae mwy nag un ateb cywir.  Yna’r mae’r ail berson yn gwneud yr un peth.</w:t>
      </w:r>
    </w:p>
    <w:p w14:paraId="72B68B5C" w14:textId="77777777" w:rsidR="000E0429" w:rsidRDefault="0032141B">
      <w:pPr>
        <w:rPr>
          <w:rFonts w:ascii="Comic Sans MS" w:hAnsi="Comic Sans MS"/>
          <w:sz w:val="28"/>
          <w:szCs w:val="28"/>
          <w:lang w:val="cy-GB"/>
        </w:rPr>
      </w:pPr>
      <w:r>
        <w:rPr>
          <w:rFonts w:ascii="Comic Sans MS" w:hAnsi="Comic Sans MS"/>
          <w:sz w:val="28"/>
          <w:szCs w:val="28"/>
          <w:lang w:val="cy-GB"/>
        </w:rPr>
        <w:t>Mi fydd nifer o gardiau dros ben.  Ar ôl llenwi’r grid mae’r dysgwyr yn medru ceisio disgrifio’r</w:t>
      </w:r>
      <w:r>
        <w:rPr>
          <w:rFonts w:ascii="Comic Sans MS" w:hAnsi="Comic Sans MS"/>
          <w:sz w:val="28"/>
          <w:szCs w:val="28"/>
          <w:lang w:val="cy-GB"/>
        </w:rPr>
        <w:t xml:space="preserve"> unigolion sydd ar ôl.</w:t>
      </w:r>
    </w:p>
    <w:p w14:paraId="600D3823" w14:textId="77777777" w:rsidR="000E0429" w:rsidRDefault="000E0429"/>
    <w:sectPr w:rsidR="000E0429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7DF950" w14:textId="77777777" w:rsidR="0032141B" w:rsidRDefault="0032141B">
      <w:pPr>
        <w:spacing w:after="0" w:line="240" w:lineRule="auto"/>
      </w:pPr>
      <w:r>
        <w:separator/>
      </w:r>
    </w:p>
  </w:endnote>
  <w:endnote w:type="continuationSeparator" w:id="0">
    <w:p w14:paraId="0EBBEBCE" w14:textId="77777777" w:rsidR="0032141B" w:rsidRDefault="00321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B2460C" w14:textId="77777777" w:rsidR="0032141B" w:rsidRDefault="0032141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04DCCC4" w14:textId="77777777" w:rsidR="0032141B" w:rsidRDefault="003214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E0429"/>
    <w:rsid w:val="000E0429"/>
    <w:rsid w:val="0032141B"/>
    <w:rsid w:val="00DB7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47547"/>
  <w15:docId w15:val="{DCDBB821-6804-4ABC-97A2-E66F05EE3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sz w:val="22"/>
        <w:szCs w:val="22"/>
        <w:lang w:val="cy-GB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 Talfryn</dc:creator>
  <dc:description/>
  <cp:lastModifiedBy>Ioan Talfryn</cp:lastModifiedBy>
  <cp:revision>2</cp:revision>
  <dcterms:created xsi:type="dcterms:W3CDTF">2019-08-21T17:00:00Z</dcterms:created>
  <dcterms:modified xsi:type="dcterms:W3CDTF">2019-08-21T17:00:00Z</dcterms:modified>
</cp:coreProperties>
</file>