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76CBD" w14:textId="77777777" w:rsidR="00720812" w:rsidRDefault="000859A4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bookmarkStart w:id="0" w:name="_GoBack"/>
      <w:bookmarkEnd w:id="0"/>
      <w:r>
        <w:rPr>
          <w:rFonts w:ascii="Comic Sans MS" w:hAnsi="Comic Sans MS"/>
          <w:b/>
          <w:color w:val="FF0000"/>
          <w:sz w:val="24"/>
          <w:szCs w:val="24"/>
          <w:lang w:val="cy-GB"/>
        </w:rPr>
        <w:t>Cardiau mawr llafariaid</w:t>
      </w:r>
    </w:p>
    <w:p w14:paraId="04334FDA" w14:textId="77777777" w:rsidR="00720812" w:rsidRDefault="000859A4">
      <w:pPr>
        <w:pStyle w:val="NoSpacing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Un o brif broblemau dysgwyr yw ynganu llafariaid.  Cadwch y rhain wrth gefn er mwyn dros yr ynganiad pan fo angen.  Nid yw pob cyfuniad yma, ond ceir yma rhai o’r rhai mwyaf cyffredin.</w:t>
      </w:r>
    </w:p>
    <w:p w14:paraId="3F8B12B8" w14:textId="77777777" w:rsidR="00720812" w:rsidRDefault="00720812">
      <w:pPr>
        <w:pStyle w:val="NoSpacing"/>
        <w:rPr>
          <w:rFonts w:ascii="Comic Sans MS" w:hAnsi="Comic Sans MS"/>
          <w:sz w:val="24"/>
          <w:szCs w:val="24"/>
          <w:lang w:val="cy-GB"/>
        </w:rPr>
      </w:pPr>
    </w:p>
    <w:p w14:paraId="555A0358" w14:textId="77777777" w:rsidR="00720812" w:rsidRDefault="000859A4">
      <w:pPr>
        <w:pStyle w:val="NoSpacing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Dyma rywfaint o </w:t>
      </w:r>
      <w:r>
        <w:rPr>
          <w:rFonts w:ascii="Comic Sans MS" w:hAnsi="Comic Sans MS"/>
          <w:sz w:val="24"/>
          <w:szCs w:val="24"/>
          <w:lang w:val="cy-GB"/>
        </w:rPr>
        <w:t>awgrymiadau wrth eu cyflwyno:</w:t>
      </w:r>
    </w:p>
    <w:p w14:paraId="793F3363" w14:textId="77777777" w:rsidR="00720812" w:rsidRDefault="00720812">
      <w:pPr>
        <w:pStyle w:val="NoSpacing"/>
        <w:rPr>
          <w:rFonts w:ascii="Comic Sans MS" w:hAnsi="Comic Sans MS"/>
          <w:sz w:val="24"/>
          <w:szCs w:val="24"/>
          <w:lang w:val="cy-GB"/>
        </w:rPr>
      </w:pPr>
    </w:p>
    <w:p w14:paraId="08A356CD" w14:textId="77777777" w:rsidR="00720812" w:rsidRDefault="000859A4">
      <w:pPr>
        <w:pStyle w:val="NoSpacing"/>
        <w:ind w:left="72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ae!  ae!  / ai! ai!</w:t>
      </w:r>
      <w:r>
        <w:rPr>
          <w:rFonts w:ascii="Comic Sans MS" w:hAnsi="Comic Sans MS"/>
          <w:sz w:val="24"/>
          <w:szCs w:val="24"/>
          <w:lang w:val="cy-GB"/>
        </w:rPr>
        <w:tab/>
      </w:r>
      <w:r>
        <w:rPr>
          <w:rFonts w:ascii="Comic Sans MS" w:hAnsi="Comic Sans MS"/>
          <w:sz w:val="24"/>
          <w:szCs w:val="24"/>
          <w:lang w:val="cy-GB"/>
        </w:rPr>
        <w:tab/>
        <w:t>Sounds like someone going ‘aye aye!’</w:t>
      </w:r>
    </w:p>
    <w:p w14:paraId="7D45B76F" w14:textId="77777777" w:rsidR="00720812" w:rsidRDefault="000859A4">
      <w:pPr>
        <w:pStyle w:val="NoSpacing"/>
        <w:ind w:left="72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a</w:t>
      </w:r>
      <w:r>
        <w:rPr>
          <w:rFonts w:ascii="Comic Sans MS" w:hAnsi="Comic Sans MS"/>
          <w:sz w:val="24"/>
          <w:szCs w:val="24"/>
          <w:lang w:val="cy-GB"/>
        </w:rPr>
        <w:tab/>
      </w:r>
      <w:r>
        <w:rPr>
          <w:rFonts w:ascii="Comic Sans MS" w:hAnsi="Comic Sans MS"/>
          <w:sz w:val="24"/>
          <w:szCs w:val="24"/>
          <w:lang w:val="cy-GB"/>
        </w:rPr>
        <w:tab/>
      </w:r>
      <w:r>
        <w:rPr>
          <w:rFonts w:ascii="Comic Sans MS" w:hAnsi="Comic Sans MS"/>
          <w:sz w:val="24"/>
          <w:szCs w:val="24"/>
          <w:lang w:val="cy-GB"/>
        </w:rPr>
        <w:tab/>
      </w:r>
      <w:r>
        <w:rPr>
          <w:rFonts w:ascii="Comic Sans MS" w:hAnsi="Comic Sans MS"/>
          <w:sz w:val="24"/>
          <w:szCs w:val="24"/>
          <w:lang w:val="cy-GB"/>
        </w:rPr>
        <w:tab/>
        <w:t>Sounds like someone going into a relaxing bath</w:t>
      </w:r>
    </w:p>
    <w:p w14:paraId="769B09AB" w14:textId="77777777" w:rsidR="00720812" w:rsidRDefault="000859A4">
      <w:pPr>
        <w:pStyle w:val="NoSpacing"/>
        <w:ind w:left="72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y</w:t>
      </w:r>
      <w:r>
        <w:rPr>
          <w:rFonts w:ascii="Comic Sans MS" w:hAnsi="Comic Sans MS"/>
          <w:sz w:val="24"/>
          <w:szCs w:val="24"/>
          <w:lang w:val="cy-GB"/>
        </w:rPr>
        <w:tab/>
      </w:r>
      <w:r>
        <w:rPr>
          <w:rFonts w:ascii="Comic Sans MS" w:hAnsi="Comic Sans MS"/>
          <w:sz w:val="24"/>
          <w:szCs w:val="24"/>
          <w:lang w:val="cy-GB"/>
        </w:rPr>
        <w:tab/>
      </w:r>
      <w:r>
        <w:rPr>
          <w:rFonts w:ascii="Comic Sans MS" w:hAnsi="Comic Sans MS"/>
          <w:sz w:val="24"/>
          <w:szCs w:val="24"/>
          <w:lang w:val="cy-GB"/>
        </w:rPr>
        <w:tab/>
      </w:r>
      <w:r>
        <w:rPr>
          <w:rFonts w:ascii="Comic Sans MS" w:hAnsi="Comic Sans MS"/>
          <w:sz w:val="24"/>
          <w:szCs w:val="24"/>
          <w:lang w:val="cy-GB"/>
        </w:rPr>
        <w:tab/>
        <w:t>Sounds like someone doesn’t know the answer</w:t>
      </w:r>
    </w:p>
    <w:p w14:paraId="34CED823" w14:textId="77777777" w:rsidR="00720812" w:rsidRDefault="000859A4">
      <w:pPr>
        <w:pStyle w:val="NoSpacing"/>
        <w:ind w:left="3600" w:hanging="288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oi! / oe!</w:t>
      </w:r>
      <w:r>
        <w:rPr>
          <w:rFonts w:ascii="Comic Sans MS" w:hAnsi="Comic Sans MS"/>
          <w:sz w:val="24"/>
          <w:szCs w:val="24"/>
          <w:lang w:val="cy-GB"/>
        </w:rPr>
        <w:tab/>
        <w:t>Sounds like someone shouting ‘oye!’ to catch your attent</w:t>
      </w:r>
      <w:r>
        <w:rPr>
          <w:rFonts w:ascii="Comic Sans MS" w:hAnsi="Comic Sans MS"/>
          <w:sz w:val="24"/>
          <w:szCs w:val="24"/>
          <w:lang w:val="cy-GB"/>
        </w:rPr>
        <w:t>ion.</w:t>
      </w:r>
    </w:p>
    <w:p w14:paraId="7E4689A8" w14:textId="77777777" w:rsidR="00720812" w:rsidRDefault="000859A4">
      <w:pPr>
        <w:pStyle w:val="NoSpacing"/>
        <w:ind w:left="3600" w:hanging="288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ew</w:t>
      </w:r>
      <w:r>
        <w:rPr>
          <w:rFonts w:ascii="Comic Sans MS" w:hAnsi="Comic Sans MS"/>
          <w:sz w:val="24"/>
          <w:szCs w:val="24"/>
          <w:lang w:val="cy-GB"/>
        </w:rPr>
        <w:tab/>
        <w:t>The sound posh people make.  That’s why we have the champagne</w:t>
      </w:r>
    </w:p>
    <w:p w14:paraId="731BF527" w14:textId="77777777" w:rsidR="00720812" w:rsidRDefault="000859A4">
      <w:pPr>
        <w:pStyle w:val="NoSpacing"/>
        <w:ind w:left="3600" w:hanging="288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aw</w:t>
      </w:r>
      <w:r>
        <w:rPr>
          <w:rFonts w:ascii="Comic Sans MS" w:hAnsi="Comic Sans MS"/>
          <w:sz w:val="24"/>
          <w:szCs w:val="24"/>
          <w:lang w:val="cy-GB"/>
        </w:rPr>
        <w:tab/>
        <w:t>The noise you make when you’re hurt</w:t>
      </w:r>
    </w:p>
    <w:p w14:paraId="1298D494" w14:textId="77777777" w:rsidR="00720812" w:rsidRDefault="00720812"/>
    <w:sectPr w:rsidR="00720812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A474E" w14:textId="77777777" w:rsidR="000859A4" w:rsidRDefault="000859A4">
      <w:pPr>
        <w:spacing w:after="0" w:line="240" w:lineRule="auto"/>
      </w:pPr>
      <w:r>
        <w:separator/>
      </w:r>
    </w:p>
  </w:endnote>
  <w:endnote w:type="continuationSeparator" w:id="0">
    <w:p w14:paraId="660B88DF" w14:textId="77777777" w:rsidR="000859A4" w:rsidRDefault="00085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C3BFF" w14:textId="77777777" w:rsidR="000859A4" w:rsidRDefault="000859A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994FCAC" w14:textId="77777777" w:rsidR="000859A4" w:rsidRDefault="000859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20812"/>
    <w:rsid w:val="000859A4"/>
    <w:rsid w:val="00433C89"/>
    <w:rsid w:val="0072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A2B1"/>
  <w15:docId w15:val="{DCDBB821-6804-4ABC-97A2-E66F05EE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cy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pPr>
      <w:suppressAutoHyphens/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Talfryn</dc:creator>
  <dc:description/>
  <cp:lastModifiedBy>Ioan Talfryn</cp:lastModifiedBy>
  <cp:revision>2</cp:revision>
  <dcterms:created xsi:type="dcterms:W3CDTF">2019-08-21T14:38:00Z</dcterms:created>
  <dcterms:modified xsi:type="dcterms:W3CDTF">2019-08-21T14:38:00Z</dcterms:modified>
</cp:coreProperties>
</file>