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15A59C" w14:textId="77777777" w:rsidR="000C23DF" w:rsidRDefault="00C13911">
      <w:bookmarkStart w:id="0" w:name="_GoBack"/>
      <w:bookmarkEnd w:id="0"/>
      <w:r>
        <w:rPr>
          <w:rFonts w:ascii="Comic Sans MS" w:hAnsi="Comic Sans MS"/>
          <w:b/>
          <w:color w:val="FF0000"/>
          <w:sz w:val="24"/>
          <w:szCs w:val="24"/>
          <w:lang w:val="cy-GB"/>
        </w:rPr>
        <w:t>2. Gêm fwrdd Adolygu’r 5 gwers gyntaf</w:t>
      </w:r>
    </w:p>
    <w:p w14:paraId="5B7F2EBB" w14:textId="77777777" w:rsidR="000C23DF" w:rsidRDefault="00C13911">
      <w:r>
        <w:rPr>
          <w:rFonts w:ascii="Comic Sans MS" w:hAnsi="Comic Sans MS"/>
          <w:b/>
          <w:sz w:val="24"/>
          <w:szCs w:val="24"/>
          <w:lang w:val="cy-GB"/>
        </w:rPr>
        <w:t>Adnoddau</w:t>
      </w:r>
    </w:p>
    <w:p w14:paraId="3930ACB4" w14:textId="77777777" w:rsidR="000C23DF" w:rsidRDefault="00C13911">
      <w:pPr>
        <w:rPr>
          <w:rFonts w:ascii="Comic Sans MS" w:hAnsi="Comic Sans MS"/>
          <w:sz w:val="24"/>
          <w:szCs w:val="24"/>
          <w:lang w:val="cy-GB"/>
        </w:rPr>
      </w:pPr>
      <w:r>
        <w:rPr>
          <w:rFonts w:ascii="Comic Sans MS" w:hAnsi="Comic Sans MS"/>
          <w:sz w:val="24"/>
          <w:szCs w:val="24"/>
          <w:lang w:val="cy-GB"/>
        </w:rPr>
        <w:t>Deis cyffredin</w:t>
      </w:r>
    </w:p>
    <w:p w14:paraId="1B5E3708" w14:textId="77777777" w:rsidR="000C23DF" w:rsidRDefault="00C13911">
      <w:pPr>
        <w:rPr>
          <w:rFonts w:ascii="Comic Sans MS" w:hAnsi="Comic Sans MS"/>
          <w:sz w:val="24"/>
          <w:szCs w:val="24"/>
          <w:lang w:val="cy-GB"/>
        </w:rPr>
      </w:pPr>
      <w:r>
        <w:rPr>
          <w:rFonts w:ascii="Comic Sans MS" w:hAnsi="Comic Sans MS"/>
          <w:sz w:val="24"/>
          <w:szCs w:val="24"/>
          <w:lang w:val="cy-GB"/>
        </w:rPr>
        <w:t>cownteri (mae’n bosib defnyddio darnau arian yn lle cownteri plastig)</w:t>
      </w:r>
    </w:p>
    <w:p w14:paraId="0871E5E2" w14:textId="77777777" w:rsidR="000C23DF" w:rsidRDefault="00C13911">
      <w:r>
        <w:rPr>
          <w:rFonts w:ascii="Comic Sans MS" w:hAnsi="Comic Sans MS"/>
          <w:b/>
          <w:sz w:val="24"/>
          <w:szCs w:val="24"/>
          <w:lang w:val="cy-GB"/>
        </w:rPr>
        <w:t>Dull</w:t>
      </w:r>
    </w:p>
    <w:p w14:paraId="148CB684" w14:textId="77777777" w:rsidR="000C23DF" w:rsidRDefault="00C13911">
      <w:pPr>
        <w:rPr>
          <w:rFonts w:ascii="Comic Sans MS" w:hAnsi="Comic Sans MS"/>
          <w:sz w:val="24"/>
          <w:szCs w:val="24"/>
          <w:lang w:val="cy-GB"/>
        </w:rPr>
      </w:pPr>
      <w:r>
        <w:rPr>
          <w:rFonts w:ascii="Comic Sans MS" w:hAnsi="Comic Sans MS"/>
          <w:sz w:val="24"/>
          <w:szCs w:val="24"/>
          <w:lang w:val="cy-GB"/>
        </w:rPr>
        <w:t>Y dysgwyr i chwarae mewn parau efo un deis rhwng 2.</w:t>
      </w:r>
    </w:p>
    <w:p w14:paraId="7542AE42" w14:textId="77777777" w:rsidR="000C23DF" w:rsidRDefault="00C13911">
      <w:pPr>
        <w:rPr>
          <w:rFonts w:ascii="Comic Sans MS" w:hAnsi="Comic Sans MS"/>
          <w:sz w:val="24"/>
          <w:szCs w:val="24"/>
          <w:lang w:val="cy-GB"/>
        </w:rPr>
      </w:pPr>
      <w:r>
        <w:rPr>
          <w:rFonts w:ascii="Comic Sans MS" w:hAnsi="Comic Sans MS"/>
          <w:sz w:val="24"/>
          <w:szCs w:val="24"/>
          <w:lang w:val="cy-GB"/>
        </w:rPr>
        <w:t xml:space="preserve">Mae’r dysgwyr yn rholio deis a’r person sydd â’r </w:t>
      </w:r>
      <w:r>
        <w:rPr>
          <w:rFonts w:ascii="Comic Sans MS" w:hAnsi="Comic Sans MS"/>
          <w:sz w:val="24"/>
          <w:szCs w:val="24"/>
          <w:lang w:val="cy-GB"/>
        </w:rPr>
        <w:t>rhif uchaf sy’n cael cychwyn cyntaf.   Mae’n rholio’r deis ac yn mynd ymlaen y nifer o sgwariau a oedd ar y deis.  Cofiwch eu hatgoffa i gyfrif yn Gymraeg, os medrant, wrth symud ymlaen.  Yna mae’r dysgwr yn cyfieithu’r geiriau.</w:t>
      </w:r>
    </w:p>
    <w:p w14:paraId="1A23FEAF" w14:textId="77777777" w:rsidR="000C23DF" w:rsidRDefault="00C13911">
      <w:pPr>
        <w:rPr>
          <w:rFonts w:ascii="Comic Sans MS" w:hAnsi="Comic Sans MS"/>
          <w:sz w:val="24"/>
          <w:szCs w:val="24"/>
          <w:lang w:val="cy-GB"/>
        </w:rPr>
      </w:pPr>
      <w:r>
        <w:rPr>
          <w:rFonts w:ascii="Comic Sans MS" w:hAnsi="Comic Sans MS"/>
          <w:sz w:val="24"/>
          <w:szCs w:val="24"/>
          <w:lang w:val="cy-GB"/>
        </w:rPr>
        <w:t xml:space="preserve">Mae dwy ffordd i chwarae’r </w:t>
      </w:r>
      <w:r>
        <w:rPr>
          <w:rFonts w:ascii="Comic Sans MS" w:hAnsi="Comic Sans MS"/>
          <w:sz w:val="24"/>
          <w:szCs w:val="24"/>
          <w:lang w:val="cy-GB"/>
        </w:rPr>
        <w:t>gêm.  Y ffordd hawdd yw gwneud yr ochr Gymraeg a chyfieithu i’r Saesneg.  Y ffordd fwy heriol yw cyfieithu o Saesneg i Gymraeg .  Wrth gwrs maen nhw’n medru edrych ar yr ochr arall i weld a ydynt yn gywir.</w:t>
      </w:r>
    </w:p>
    <w:p w14:paraId="71EE37D8" w14:textId="77777777" w:rsidR="000C23DF" w:rsidRDefault="00C13911">
      <w:pPr>
        <w:rPr>
          <w:rFonts w:ascii="Comic Sans MS" w:hAnsi="Comic Sans MS"/>
          <w:sz w:val="24"/>
          <w:szCs w:val="24"/>
          <w:lang w:val="cy-GB"/>
        </w:rPr>
      </w:pPr>
      <w:r>
        <w:rPr>
          <w:rFonts w:ascii="Comic Sans MS" w:hAnsi="Comic Sans MS"/>
          <w:sz w:val="24"/>
          <w:szCs w:val="24"/>
          <w:lang w:val="cy-GB"/>
        </w:rPr>
        <w:t>Y person sy’n cyrraedd y pen gyntaf sy’n ennill, o</w:t>
      </w:r>
      <w:r>
        <w:rPr>
          <w:rFonts w:ascii="Comic Sans MS" w:hAnsi="Comic Sans MS"/>
          <w:sz w:val="24"/>
          <w:szCs w:val="24"/>
          <w:lang w:val="cy-GB"/>
        </w:rPr>
        <w:t>nd anogwch hwy i chwarae eto, neu ar yr ochr arall.</w:t>
      </w:r>
    </w:p>
    <w:p w14:paraId="5AE1431E" w14:textId="77777777" w:rsidR="000C23DF" w:rsidRDefault="000C23DF"/>
    <w:sectPr w:rsidR="000C23DF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82544C" w14:textId="77777777" w:rsidR="00C13911" w:rsidRDefault="00C13911">
      <w:pPr>
        <w:spacing w:after="0" w:line="240" w:lineRule="auto"/>
      </w:pPr>
      <w:r>
        <w:separator/>
      </w:r>
    </w:p>
  </w:endnote>
  <w:endnote w:type="continuationSeparator" w:id="0">
    <w:p w14:paraId="28D17E50" w14:textId="77777777" w:rsidR="00C13911" w:rsidRDefault="00C13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F21509" w14:textId="77777777" w:rsidR="00C13911" w:rsidRDefault="00C1391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48E26E" w14:textId="77777777" w:rsidR="00C13911" w:rsidRDefault="00C139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C23DF"/>
    <w:rsid w:val="000C23DF"/>
    <w:rsid w:val="007E135F"/>
    <w:rsid w:val="00C1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4A2B9"/>
  <w15:docId w15:val="{DCDBB821-6804-4ABC-97A2-E66F05EE3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sz w:val="22"/>
        <w:szCs w:val="22"/>
        <w:lang w:val="cy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 Talfryn</dc:creator>
  <dc:description/>
  <cp:lastModifiedBy>Ioan Talfryn</cp:lastModifiedBy>
  <cp:revision>2</cp:revision>
  <dcterms:created xsi:type="dcterms:W3CDTF">2019-08-21T15:24:00Z</dcterms:created>
  <dcterms:modified xsi:type="dcterms:W3CDTF">2019-08-21T15:24:00Z</dcterms:modified>
</cp:coreProperties>
</file>